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  <w:bookmarkStart w:id="0" w:name="_GoBack"/>
      <w:bookmarkEnd w:id="0"/>
    </w:p>
    <w:p w:rsidR="00D21A95" w:rsidRDefault="00D21A95" w:rsidP="00D21A95">
      <w:pPr>
        <w:ind w:left="3278" w:firstLine="708"/>
        <w:rPr>
          <w:sz w:val="36"/>
          <w:szCs w:val="24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36"/>
          <w:szCs w:val="24"/>
          <w:lang w:val="uk-UA"/>
        </w:rPr>
        <w:t xml:space="preserve">  </w:t>
      </w:r>
      <w:r>
        <w:rPr>
          <w:noProof/>
          <w:lang w:val="uk-UA" w:eastAsia="uk-UA"/>
        </w:rPr>
        <w:drawing>
          <wp:inline distT="0" distB="0" distL="0" distR="0" wp14:anchorId="7E3D9645" wp14:editId="1BBAD246">
            <wp:extent cx="523875" cy="6286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A95" w:rsidRDefault="00D21A95" w:rsidP="00D21A95">
      <w:pPr>
        <w:spacing w:line="283" w:lineRule="exact"/>
        <w:ind w:left="3986"/>
        <w:rPr>
          <w:b/>
          <w:color w:val="000000"/>
          <w:sz w:val="24"/>
          <w:szCs w:val="24"/>
          <w:lang w:val="uk-UA" w:eastAsia="uk-UA"/>
        </w:rPr>
      </w:pPr>
      <w:r>
        <w:rPr>
          <w:b/>
          <w:color w:val="000000"/>
          <w:sz w:val="24"/>
          <w:szCs w:val="24"/>
          <w:lang w:val="uk-UA" w:eastAsia="uk-UA"/>
        </w:rPr>
        <w:t xml:space="preserve">   УКРАЇНА</w:t>
      </w:r>
    </w:p>
    <w:p w:rsidR="00D21A95" w:rsidRDefault="00D21A95" w:rsidP="00D21A95">
      <w:pPr>
        <w:spacing w:line="283" w:lineRule="exact"/>
        <w:ind w:left="446"/>
        <w:jc w:val="center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КАЛУСЬКА  МІСЬКА  РАДА</w:t>
      </w:r>
    </w:p>
    <w:p w:rsidR="00D21A95" w:rsidRDefault="00D21A95" w:rsidP="00D21A95">
      <w:pPr>
        <w:spacing w:line="283" w:lineRule="exact"/>
        <w:ind w:left="446"/>
        <w:jc w:val="center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ІВАНО-ФРАНКІВСЬКОЇ ОБЛАСТІ</w:t>
      </w:r>
    </w:p>
    <w:p w:rsidR="00D21A95" w:rsidRDefault="00D21A95" w:rsidP="00D21A95">
      <w:pPr>
        <w:spacing w:line="283" w:lineRule="exact"/>
        <w:ind w:left="446"/>
        <w:jc w:val="center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ВИКОНАВЧИЙ КОМІТЕТ</w:t>
      </w:r>
    </w:p>
    <w:tbl>
      <w:tblPr>
        <w:tblW w:w="10348" w:type="dxa"/>
        <w:tblInd w:w="-459" w:type="dxa"/>
        <w:tblLook w:val="00A0" w:firstRow="1" w:lastRow="0" w:firstColumn="1" w:lastColumn="0" w:noHBand="0" w:noVBand="0"/>
      </w:tblPr>
      <w:tblGrid>
        <w:gridCol w:w="10348"/>
      </w:tblGrid>
      <w:tr w:rsidR="00D21A95" w:rsidTr="00687075">
        <w:trPr>
          <w:trHeight w:val="100"/>
        </w:trPr>
        <w:tc>
          <w:tcPr>
            <w:tcW w:w="10348" w:type="dxa"/>
            <w:tcBorders>
              <w:top w:val="thinThickSmallGap" w:sz="24" w:space="0" w:color="000000"/>
            </w:tcBorders>
          </w:tcPr>
          <w:p w:rsidR="00D21A95" w:rsidRDefault="00D21A95" w:rsidP="00687075">
            <w:pPr>
              <w:spacing w:line="283" w:lineRule="exact"/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D21A95" w:rsidRDefault="00D21A95" w:rsidP="00D21A95">
      <w:pPr>
        <w:spacing w:line="283" w:lineRule="exac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pacing w:val="10"/>
          <w:sz w:val="28"/>
          <w:szCs w:val="28"/>
          <w:lang w:val="uk-UA" w:eastAsia="uk-UA"/>
        </w:rPr>
        <w:t xml:space="preserve">                   РОЗПОРЯДЖЕННЯ</w:t>
      </w:r>
      <w:r>
        <w:rPr>
          <w:b/>
          <w:color w:val="000000"/>
          <w:sz w:val="28"/>
          <w:szCs w:val="28"/>
          <w:lang w:val="uk-UA" w:eastAsia="uk-UA"/>
        </w:rPr>
        <w:t xml:space="preserve"> МІСЬКОГО  ГОЛОВИ</w:t>
      </w:r>
    </w:p>
    <w:p w:rsidR="00C502D4" w:rsidRPr="00D21A95" w:rsidRDefault="00D21A95" w:rsidP="00D21A95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11.10.2021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  <w:t xml:space="preserve">                       м. Калуш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  <w:t xml:space="preserve">      № 321-р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F614DF">
        <w:rPr>
          <w:rFonts w:ascii="Times New Roman" w:hAnsi="Times New Roman"/>
          <w:sz w:val="28"/>
          <w:szCs w:val="28"/>
        </w:rPr>
        <w:t>два</w:t>
      </w:r>
      <w:r w:rsidR="00EA2AD3">
        <w:rPr>
          <w:rFonts w:ascii="Times New Roman" w:hAnsi="Times New Roman"/>
          <w:sz w:val="28"/>
          <w:szCs w:val="28"/>
        </w:rPr>
        <w:t>дцятої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D2661F">
        <w:rPr>
          <w:sz w:val="28"/>
          <w:szCs w:val="28"/>
          <w:lang w:val="uk-UA"/>
        </w:rPr>
        <w:t>дв</w:t>
      </w:r>
      <w:r w:rsidR="00FC09D0">
        <w:rPr>
          <w:sz w:val="28"/>
          <w:szCs w:val="28"/>
          <w:lang w:val="uk-UA"/>
        </w:rPr>
        <w:t>адцят</w:t>
      </w:r>
      <w:r w:rsidR="008F58F5" w:rsidRPr="00466D5E">
        <w:rPr>
          <w:sz w:val="28"/>
          <w:szCs w:val="28"/>
          <w:lang w:val="uk-UA"/>
        </w:rPr>
        <w:t>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F614DF">
        <w:rPr>
          <w:sz w:val="28"/>
          <w:szCs w:val="28"/>
          <w:lang w:val="uk-UA"/>
        </w:rPr>
        <w:t>28 жовтня</w:t>
      </w:r>
      <w:r w:rsidR="00E67F72" w:rsidRPr="00466D5E">
        <w:rPr>
          <w:sz w:val="28"/>
          <w:szCs w:val="28"/>
          <w:lang w:val="uk-UA"/>
        </w:rPr>
        <w:t xml:space="preserve"> 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8F58F5" w:rsidRPr="00466D5E">
        <w:rPr>
          <w:sz w:val="28"/>
          <w:szCs w:val="28"/>
          <w:lang w:val="uk-UA"/>
        </w:rPr>
        <w:t>1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FC09D0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FC09D0">
        <w:rPr>
          <w:sz w:val="28"/>
          <w:szCs w:val="28"/>
          <w:lang w:val="uk-UA"/>
        </w:rPr>
        <w:t>ПК «Мінерал»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466D5E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    Різне.</w:t>
      </w:r>
    </w:p>
    <w:p w:rsidR="00563C57" w:rsidRPr="00466D5E" w:rsidRDefault="00563C57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2021 рік.</w:t>
      </w:r>
    </w:p>
    <w:p w:rsidR="00466D5E" w:rsidRDefault="00466D5E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FC09D0" w:rsidRPr="00466D5E" w:rsidRDefault="00FC09D0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Найда</w:t>
      </w:r>
    </w:p>
    <w:p w:rsidR="00FA39F0" w:rsidRPr="00466D5E" w:rsidRDefault="00FA39F0" w:rsidP="00FA39F0">
      <w:pPr>
        <w:rPr>
          <w:sz w:val="28"/>
          <w:szCs w:val="28"/>
          <w:lang w:val="uk-UA"/>
        </w:rPr>
      </w:pPr>
    </w:p>
    <w:sectPr w:rsidR="00FA39F0" w:rsidRPr="00466D5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95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45C9"/>
    <w:rsid w:val="002121D1"/>
    <w:rsid w:val="0021502B"/>
    <w:rsid w:val="00221A65"/>
    <w:rsid w:val="00231714"/>
    <w:rsid w:val="0023275D"/>
    <w:rsid w:val="0023316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1A95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3CBF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2AD3"/>
    <w:rsid w:val="00EB5E17"/>
    <w:rsid w:val="00EC06EF"/>
    <w:rsid w:val="00EC44E2"/>
    <w:rsid w:val="00EC4D7B"/>
    <w:rsid w:val="00ED2111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998838-0F31-48F3-996B-CF0CE1D6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Rozp-2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Rozp-20</Template>
  <TotalTime>0</TotalTime>
  <Pages>1</Pages>
  <Words>640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Пользователь</dc:creator>
  <cp:lastModifiedBy>Admin</cp:lastModifiedBy>
  <cp:revision>2</cp:revision>
  <cp:lastPrinted>2021-10-11T06:32:00Z</cp:lastPrinted>
  <dcterms:created xsi:type="dcterms:W3CDTF">2021-10-12T11:47:00Z</dcterms:created>
  <dcterms:modified xsi:type="dcterms:W3CDTF">2021-10-12T11:47:00Z</dcterms:modified>
</cp:coreProperties>
</file>